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2725BF" w14:paraId="4331E866" w14:textId="77777777">
        <w:trPr>
          <w:trHeight w:hRule="exact" w:val="10800"/>
          <w:jc w:val="center"/>
        </w:trPr>
        <w:tc>
          <w:tcPr>
            <w:tcW w:w="3840" w:type="dxa"/>
          </w:tcPr>
          <w:p w14:paraId="2298AA7E" w14:textId="77777777" w:rsidR="002725BF" w:rsidRDefault="00913152">
            <w:r>
              <w:rPr>
                <w:noProof/>
                <w:lang w:eastAsia="en-US"/>
              </w:rPr>
              <w:drawing>
                <wp:inline distT="0" distB="0" distL="0" distR="0" wp14:anchorId="7AD905AD">
                  <wp:extent cx="2449001" cy="2299061"/>
                  <wp:effectExtent l="0" t="0" r="889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9" r="10000"/>
                          <a:stretch/>
                        </pic:blipFill>
                        <pic:spPr bwMode="auto">
                          <a:xfrm>
                            <a:off x="0" y="0"/>
                            <a:ext cx="2452064" cy="230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D17884" w14:textId="77777777" w:rsidR="002725BF" w:rsidRDefault="00913152">
            <w:pPr>
              <w:pStyle w:val="Caption"/>
            </w:pPr>
            <w:r>
              <w:t>[</w:t>
            </w:r>
            <w:r w:rsidR="00A667D5">
              <w:t xml:space="preserve">Photo by </w:t>
            </w:r>
            <w:proofErr w:type="spellStart"/>
            <w:r w:rsidR="00A667D5">
              <w:t>xxxxx</w:t>
            </w:r>
            <w:proofErr w:type="spellEnd"/>
            <w:r>
              <w:t>]</w:t>
            </w:r>
          </w:p>
          <w:p w14:paraId="60094A80" w14:textId="77777777" w:rsidR="00325D7A" w:rsidRDefault="00325D7A" w:rsidP="00325D7A">
            <w:pPr>
              <w:pStyle w:val="Heading2"/>
            </w:pPr>
            <w:r>
              <w:t>All Our Chapters</w:t>
            </w:r>
            <w:r w:rsidR="006340C0">
              <w:t xml:space="preserve"> &amp; SIGs</w:t>
            </w:r>
          </w:p>
          <w:p w14:paraId="5F7BF594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Ar</w:t>
            </w:r>
            <w:r w:rsidR="006340C0">
              <w:t>med Costumers Guild</w:t>
            </w:r>
          </w:p>
          <w:p w14:paraId="318909E1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Beyond Reality Costumers Guild (Seattle, WA)</w:t>
            </w:r>
          </w:p>
          <w:p w14:paraId="714CD1C7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Chicagoland Costumers Guild</w:t>
            </w:r>
          </w:p>
          <w:p w14:paraId="7065D239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Fibre Fantasy Artists of Canada</w:t>
            </w:r>
          </w:p>
          <w:p w14:paraId="0D3EBF42" w14:textId="77777777" w:rsidR="00325D7A" w:rsidRDefault="006340C0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Gem State Costumers (ID</w:t>
            </w:r>
            <w:r w:rsidR="00325D7A">
              <w:t>)</w:t>
            </w:r>
          </w:p>
          <w:p w14:paraId="3B3C05D8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The Greater Columbia Fantasy Costumers Guild</w:t>
            </w:r>
          </w:p>
          <w:p w14:paraId="08B8F229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The Greater Delaware Valley Costumers Society</w:t>
            </w:r>
          </w:p>
          <w:p w14:paraId="6B5FBC2C" w14:textId="77777777" w:rsidR="006340C0" w:rsidRDefault="006340C0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Miss Lizzy’s Traveling Historical Fashion Show</w:t>
            </w:r>
          </w:p>
          <w:p w14:paraId="52C2D533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NJ/NY Costumers Guild</w:t>
            </w:r>
          </w:p>
          <w:p w14:paraId="1779F10D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Northe</w:t>
            </w:r>
            <w:r w:rsidR="006340C0">
              <w:t>rn Lights Costumers Guild (ME</w:t>
            </w:r>
            <w:r>
              <w:t>)</w:t>
            </w:r>
          </w:p>
          <w:p w14:paraId="3C214C4D" w14:textId="1D0A9364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S</w:t>
            </w:r>
            <w:r w:rsidR="00646F5C">
              <w:t>aint</w:t>
            </w:r>
            <w:r>
              <w:t xml:space="preserve"> Louis Costumers Guild</w:t>
            </w:r>
            <w:r w:rsidR="00646F5C">
              <w:t xml:space="preserve"> (MO)</w:t>
            </w:r>
          </w:p>
          <w:p w14:paraId="6478F1E0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Silicon Web Costumers Guild (online)</w:t>
            </w:r>
          </w:p>
          <w:p w14:paraId="0EE3F84B" w14:textId="77777777" w:rsidR="00325D7A" w:rsidRDefault="00325D7A" w:rsidP="00620D3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  <w:r>
              <w:t>So</w:t>
            </w:r>
            <w:r w:rsidR="006340C0">
              <w:t>uthwest Costumers Guild (AZ</w:t>
            </w:r>
            <w:r>
              <w:t>)</w:t>
            </w:r>
          </w:p>
          <w:p w14:paraId="5AB90786" w14:textId="39C520FF" w:rsidR="002725BF" w:rsidRDefault="002725BF" w:rsidP="00646F5C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713" w:type="dxa"/>
          </w:tcPr>
          <w:p w14:paraId="076274F4" w14:textId="77777777" w:rsidR="002725BF" w:rsidRDefault="002725BF"/>
        </w:tc>
        <w:tc>
          <w:tcPr>
            <w:tcW w:w="713" w:type="dxa"/>
          </w:tcPr>
          <w:p w14:paraId="672D5CE0" w14:textId="77777777" w:rsidR="002725BF" w:rsidRDefault="002725BF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2725BF" w14:paraId="78F7A9BC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5250EBF8" w14:textId="77777777" w:rsidR="002725BF" w:rsidRDefault="00756912">
                  <w:pPr>
                    <w:pStyle w:val="Heading1"/>
                  </w:pPr>
                  <w:r>
                    <w:t>M</w:t>
                  </w:r>
                  <w:r w:rsidR="00A1667B">
                    <w:t xml:space="preserve">ore About </w:t>
                  </w:r>
                  <w:r>
                    <w:t>the</w:t>
                  </w:r>
                  <w:r w:rsidR="00913152">
                    <w:t xml:space="preserve"> </w:t>
                  </w:r>
                  <w:r>
                    <w:t xml:space="preserve">ICG </w:t>
                  </w:r>
                </w:p>
                <w:p w14:paraId="057966D5" w14:textId="77777777" w:rsidR="002725BF" w:rsidRDefault="00913152">
                  <w:pPr>
                    <w:pStyle w:val="Heading2"/>
                  </w:pPr>
                  <w:r>
                    <w:t>About Us</w:t>
                  </w:r>
                </w:p>
                <w:p w14:paraId="1D6AB5C6" w14:textId="06402429" w:rsidR="002725BF" w:rsidRDefault="00575A74">
                  <w:r>
                    <w:t xml:space="preserve">We are </w:t>
                  </w:r>
                  <w:r>
                    <w:rPr>
                      <w:rStyle w:val="Emphasis"/>
                    </w:rPr>
                    <w:t xml:space="preserve">an affiliation of amateur, hobbyist, and professional costumers dedicated to the promotion and education of costuming </w:t>
                  </w:r>
                  <w:r w:rsidR="00646F5C">
                    <w:rPr>
                      <w:rStyle w:val="Emphasis"/>
                    </w:rPr>
                    <w:t xml:space="preserve">including cosplay </w:t>
                  </w:r>
                  <w:r>
                    <w:rPr>
                      <w:rStyle w:val="Emphasis"/>
                    </w:rPr>
                    <w:t>as an art form in all its aspects.</w:t>
                  </w:r>
                </w:p>
                <w:p w14:paraId="21CC2FD8" w14:textId="77777777" w:rsidR="002725BF" w:rsidRDefault="00225E74">
                  <w:pPr>
                    <w:pStyle w:val="Heading2"/>
                  </w:pPr>
                  <w:r>
                    <w:t xml:space="preserve">International </w:t>
                  </w:r>
                  <w:r w:rsidR="00F27E71">
                    <w:t xml:space="preserve">ICG </w:t>
                  </w:r>
                  <w:r w:rsidR="00913152">
                    <w:t>Contact</w:t>
                  </w:r>
                  <w:r w:rsidR="00B644B6">
                    <w:t>s</w:t>
                  </w:r>
                  <w:r w:rsidR="00913152">
                    <w:t xml:space="preserve"> </w:t>
                  </w:r>
                </w:p>
                <w:p w14:paraId="31542CD0" w14:textId="77777777" w:rsidR="00657906" w:rsidRDefault="00575A74">
                  <w:r w:rsidRPr="00657906">
                    <w:rPr>
                      <w:b/>
                    </w:rPr>
                    <w:t>Email:</w:t>
                  </w:r>
                  <w:r>
                    <w:t xml:space="preserve"> </w:t>
                  </w:r>
                  <w:hyperlink r:id="rId7" w:history="1">
                    <w:r w:rsidR="000A5386" w:rsidRPr="00E808E4">
                      <w:rPr>
                        <w:rStyle w:val="Hyperlink"/>
                      </w:rPr>
                      <w:t>info@costume.org</w:t>
                    </w:r>
                  </w:hyperlink>
                </w:p>
                <w:p w14:paraId="0547FC03" w14:textId="13EAB6EE" w:rsidR="00657906" w:rsidRDefault="00657906" w:rsidP="00657906">
                  <w:pPr>
                    <w:rPr>
                      <w:rStyle w:val="Strong"/>
                      <w:b w:val="0"/>
                    </w:rPr>
                  </w:pPr>
                  <w:r w:rsidRPr="00657906">
                    <w:rPr>
                      <w:rStyle w:val="Strong"/>
                    </w:rPr>
                    <w:t>ICG</w:t>
                  </w:r>
                  <w:r w:rsidR="00646F5C">
                    <w:rPr>
                      <w:rStyle w:val="Strong"/>
                    </w:rPr>
                    <w:t xml:space="preserve"> Costume Chat</w:t>
                  </w:r>
                  <w:r w:rsidRPr="00657906">
                    <w:rPr>
                      <w:rStyle w:val="Strong"/>
                    </w:rPr>
                    <w:t xml:space="preserve">: </w:t>
                  </w:r>
                  <w:hyperlink r:id="rId8" w:history="1">
                    <w:r w:rsidR="00646F5C">
                      <w:rPr>
                        <w:rStyle w:val="Hyperlink"/>
                      </w:rPr>
                      <w:t>https://groups.google.com/a/costume.org/g/cos-chat</w:t>
                    </w:r>
                  </w:hyperlink>
                </w:p>
                <w:p w14:paraId="359BA767" w14:textId="77777777" w:rsidR="00657906" w:rsidRDefault="00657906" w:rsidP="0065790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Facebook: </w:t>
                  </w:r>
                  <w:hyperlink r:id="rId9" w:history="1">
                    <w:r w:rsidRPr="00657906">
                      <w:rPr>
                        <w:rStyle w:val="Hyperlink"/>
                      </w:rPr>
                      <w:t>https://www.facebook.com/internationalcostumers</w:t>
                    </w:r>
                  </w:hyperlink>
                  <w:r w:rsidRPr="00657906">
                    <w:rPr>
                      <w:b/>
                    </w:rPr>
                    <w:t xml:space="preserve"> </w:t>
                  </w:r>
                </w:p>
                <w:p w14:paraId="2F71E99E" w14:textId="3B5C1CCF" w:rsidR="002725BF" w:rsidRDefault="00575A74" w:rsidP="00657906">
                  <w:pPr>
                    <w:rPr>
                      <w:rStyle w:val="Hyperlink"/>
                    </w:rPr>
                  </w:pPr>
                  <w:r w:rsidRPr="00657906">
                    <w:rPr>
                      <w:b/>
                    </w:rPr>
                    <w:t>Web</w:t>
                  </w:r>
                  <w:r w:rsidR="00657906">
                    <w:rPr>
                      <w:b/>
                    </w:rPr>
                    <w:t>site</w:t>
                  </w:r>
                  <w:r w:rsidRPr="00657906">
                    <w:rPr>
                      <w:b/>
                    </w:rPr>
                    <w:t>:</w:t>
                  </w:r>
                  <w:r>
                    <w:t xml:space="preserve"> </w:t>
                  </w:r>
                  <w:hyperlink r:id="rId10" w:history="1">
                    <w:r w:rsidR="00646F5C">
                      <w:rPr>
                        <w:rStyle w:val="Hyperlink"/>
                      </w:rPr>
                      <w:t>https://costume.org/</w:t>
                    </w:r>
                  </w:hyperlink>
                </w:p>
                <w:p w14:paraId="401C2C03" w14:textId="77777777" w:rsidR="005F3FB1" w:rsidRDefault="005F3FB1" w:rsidP="00657906">
                  <w:pPr>
                    <w:rPr>
                      <w:rStyle w:val="Hyperlink"/>
                    </w:rPr>
                  </w:pPr>
                </w:p>
                <w:p w14:paraId="13D15239" w14:textId="77777777" w:rsidR="005F3FB1" w:rsidRDefault="005F3FB1" w:rsidP="00657906">
                  <w:pPr>
                    <w:rPr>
                      <w:rStyle w:val="Hyperlink"/>
                    </w:rPr>
                  </w:pPr>
                </w:p>
                <w:p w14:paraId="604C1418" w14:textId="77777777" w:rsidR="005F3FB1" w:rsidRDefault="005F3FB1" w:rsidP="00657906">
                  <w:pPr>
                    <w:rPr>
                      <w:rStyle w:val="Hyperlink"/>
                    </w:rPr>
                  </w:pPr>
                  <w:r>
                    <w:rPr>
                      <w:noProof/>
                      <w:color w:val="4D4436" w:themeColor="hyperlink"/>
                      <w:u w:val="single"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 wp14:anchorId="72BBBBE0" wp14:editId="5DFD6702">
                        <wp:simplePos x="0" y="0"/>
                        <wp:positionH relativeFrom="column">
                          <wp:posOffset>624840</wp:posOffset>
                        </wp:positionH>
                        <wp:positionV relativeFrom="paragraph">
                          <wp:posOffset>149860</wp:posOffset>
                        </wp:positionV>
                        <wp:extent cx="1171575" cy="117157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424"/>
                            <wp:lineTo x="21424" y="21424"/>
                            <wp:lineTo x="21424" y="0"/>
                            <wp:lineTo x="0" y="0"/>
                          </wp:wrapPolygon>
                        </wp:wrapTight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litziana_magnet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117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1ABD02E" w14:textId="77777777" w:rsidR="005F3FB1" w:rsidRDefault="005F3FB1" w:rsidP="00657906">
                  <w:pPr>
                    <w:rPr>
                      <w:rStyle w:val="Hyperlink"/>
                    </w:rPr>
                  </w:pPr>
                </w:p>
                <w:p w14:paraId="175E7165" w14:textId="77777777" w:rsidR="005F3FB1" w:rsidRDefault="005F3FB1" w:rsidP="00657906"/>
                <w:p w14:paraId="1D30ECC3" w14:textId="77777777" w:rsidR="00657906" w:rsidRDefault="00657906" w:rsidP="00657906"/>
              </w:tc>
            </w:tr>
            <w:tr w:rsidR="002725BF" w14:paraId="152F99E2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413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9"/>
                    <w:gridCol w:w="3043"/>
                  </w:tblGrid>
                  <w:tr w:rsidR="00325D7A" w14:paraId="73F2A0E7" w14:textId="77777777" w:rsidTr="006340C0">
                    <w:trPr>
                      <w:trHeight w:val="438"/>
                    </w:trPr>
                    <w:tc>
                      <w:tcPr>
                        <w:tcW w:w="514" w:type="pct"/>
                      </w:tcPr>
                      <w:p w14:paraId="50379AA4" w14:textId="77777777" w:rsidR="00325D7A" w:rsidRDefault="00325D7A"/>
                    </w:tc>
                    <w:tc>
                      <w:tcPr>
                        <w:tcW w:w="4486" w:type="pct"/>
                      </w:tcPr>
                      <w:sdt>
                        <w:sdtPr>
                          <w:rPr>
                            <w:color w:val="4D4436" w:themeColor="hyperlink"/>
                            <w:u w:val="single"/>
                          </w:rPr>
                          <w:alias w:val="Company"/>
                          <w:tag w:val=""/>
                          <w:id w:val="-108818510"/>
                          <w:placeholder>
                            <w:docPart w:val="25B1A64D8E824C2CAB68175B3852895E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>
                          <w:rPr>
                            <w:color w:val="C45238" w:themeColor="accent1"/>
                            <w:u w:val="none"/>
                          </w:rPr>
                        </w:sdtEndPr>
                        <w:sdtContent>
                          <w:p w14:paraId="00345D79" w14:textId="77777777" w:rsidR="00325D7A" w:rsidRDefault="00A1667B" w:rsidP="00575A74">
                            <w:pPr>
                              <w:pStyle w:val="Company"/>
                            </w:pPr>
                            <w:r>
                              <w:t>Chapter/SIG Name Here</w:t>
                            </w:r>
                          </w:p>
                        </w:sdtContent>
                      </w:sdt>
                    </w:tc>
                  </w:tr>
                </w:tbl>
                <w:p w14:paraId="3E13B5BB" w14:textId="77777777" w:rsidR="002725BF" w:rsidRDefault="002725BF"/>
              </w:tc>
            </w:tr>
          </w:tbl>
          <w:p w14:paraId="5E2F297F" w14:textId="77777777" w:rsidR="002725BF" w:rsidRDefault="002725BF"/>
        </w:tc>
        <w:tc>
          <w:tcPr>
            <w:tcW w:w="720" w:type="dxa"/>
          </w:tcPr>
          <w:p w14:paraId="5257E865" w14:textId="77777777" w:rsidR="002725BF" w:rsidRDefault="002725BF"/>
        </w:tc>
        <w:tc>
          <w:tcPr>
            <w:tcW w:w="720" w:type="dxa"/>
          </w:tcPr>
          <w:p w14:paraId="117B3CD1" w14:textId="77777777" w:rsidR="002725BF" w:rsidRDefault="002725BF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2725BF" w14:paraId="03838D60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3FD8D466" w14:textId="77777777" w:rsidR="002725BF" w:rsidRDefault="00913152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7236E4C">
                        <wp:extent cx="2464904" cy="3882145"/>
                        <wp:effectExtent l="0" t="0" r="0" b="444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703" cy="3888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5928EA" w14:textId="77777777" w:rsidR="002725BF" w:rsidRDefault="002725BF"/>
              </w:tc>
            </w:tr>
            <w:tr w:rsidR="002725BF" w14:paraId="0E1C3B6C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68D352CC" w14:textId="77777777" w:rsidR="002725BF" w:rsidRDefault="002725BF"/>
              </w:tc>
            </w:tr>
            <w:tr w:rsidR="002725BF" w14:paraId="2F3081B0" w14:textId="77777777">
              <w:trPr>
                <w:trHeight w:hRule="exact" w:val="3240"/>
              </w:trPr>
              <w:sdt>
                <w:sdtPr>
                  <w:rPr>
                    <w:sz w:val="56"/>
                    <w:szCs w:val="56"/>
                  </w:rPr>
                  <w:alias w:val="Company"/>
                  <w:tag w:val=""/>
                  <w:id w:val="1274751255"/>
                  <w:placeholder>
                    <w:docPart w:val="F7D22471985743F0AEEB301BA421215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14:paraId="6C205382" w14:textId="77777777" w:rsidR="002725BF" w:rsidRDefault="00A1667B" w:rsidP="00A1667B">
                      <w:pPr>
                        <w:pStyle w:val="Title"/>
                      </w:pPr>
                      <w:r>
                        <w:rPr>
                          <w:sz w:val="56"/>
                          <w:szCs w:val="56"/>
                        </w:rPr>
                        <w:t>Chapter/SIG Name Here</w:t>
                      </w:r>
                    </w:p>
                  </w:tc>
                </w:sdtContent>
              </w:sdt>
            </w:tr>
            <w:tr w:rsidR="002725BF" w14:paraId="62D448C3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72EC004C" w14:textId="77777777" w:rsidR="002725BF" w:rsidRDefault="00A1667B" w:rsidP="00B644B6">
                  <w:pPr>
                    <w:pStyle w:val="Subtitle"/>
                  </w:pPr>
                  <w:r>
                    <w:t>A part of the International Costumer’s Guild</w:t>
                  </w:r>
                </w:p>
              </w:tc>
            </w:tr>
          </w:tbl>
          <w:p w14:paraId="04F84313" w14:textId="77777777" w:rsidR="002725BF" w:rsidRDefault="002725BF"/>
        </w:tc>
      </w:tr>
    </w:tbl>
    <w:p w14:paraId="6CAD693E" w14:textId="77777777" w:rsidR="002725BF" w:rsidRDefault="002725BF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2725BF" w14:paraId="0666A191" w14:textId="77777777">
        <w:trPr>
          <w:trHeight w:hRule="exact" w:val="10800"/>
          <w:jc w:val="center"/>
        </w:trPr>
        <w:tc>
          <w:tcPr>
            <w:tcW w:w="3840" w:type="dxa"/>
          </w:tcPr>
          <w:p w14:paraId="53AB67B5" w14:textId="77777777" w:rsidR="002725BF" w:rsidRDefault="00913152">
            <w:pPr>
              <w:spacing w:after="320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54B1F12" wp14:editId="4D61FF5C">
                  <wp:extent cx="2443916" cy="3657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16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67214" w14:textId="77777777" w:rsidR="002725BF" w:rsidRDefault="00225E74">
            <w:pPr>
              <w:pStyle w:val="Heading1"/>
            </w:pPr>
            <w:r>
              <w:t xml:space="preserve">Your </w:t>
            </w:r>
            <w:r w:rsidR="00657906">
              <w:t xml:space="preserve">ICG </w:t>
            </w:r>
            <w:r>
              <w:t xml:space="preserve">Local </w:t>
            </w:r>
            <w:r w:rsidR="0001700A">
              <w:t>XXX</w:t>
            </w:r>
          </w:p>
          <w:p w14:paraId="7F43559C" w14:textId="77777777" w:rsidR="002725BF" w:rsidRDefault="00913152">
            <w:pPr>
              <w:pStyle w:val="Heading2"/>
            </w:pPr>
            <w:r>
              <w:t>Here are a couple of ideas…</w:t>
            </w:r>
          </w:p>
          <w:p w14:paraId="553834B0" w14:textId="77777777" w:rsidR="002725BF" w:rsidRDefault="00913152">
            <w:r>
              <w:t xml:space="preserve">This spot would be perfect for a mission statement. You might use the right side of the page to summarize how you stand out from the crowd and use the center for a brief success story. </w:t>
            </w:r>
          </w:p>
          <w:p w14:paraId="684A16E2" w14:textId="77777777" w:rsidR="002725BF" w:rsidRDefault="00913152" w:rsidP="00657906">
            <w:r>
              <w:t>(And be sure to pick photos that show off what your c</w:t>
            </w:r>
            <w:r w:rsidR="00657906">
              <w:t>hapter</w:t>
            </w:r>
            <w:r>
              <w:t xml:space="preserve"> does best. Pictures should always dress to impress.)</w:t>
            </w:r>
          </w:p>
        </w:tc>
        <w:tc>
          <w:tcPr>
            <w:tcW w:w="713" w:type="dxa"/>
          </w:tcPr>
          <w:p w14:paraId="7D5CB8DC" w14:textId="77777777" w:rsidR="002725BF" w:rsidRDefault="002725BF"/>
        </w:tc>
        <w:tc>
          <w:tcPr>
            <w:tcW w:w="713" w:type="dxa"/>
          </w:tcPr>
          <w:p w14:paraId="692CCB2D" w14:textId="77777777" w:rsidR="002725BF" w:rsidRDefault="002725BF"/>
        </w:tc>
        <w:tc>
          <w:tcPr>
            <w:tcW w:w="3843" w:type="dxa"/>
          </w:tcPr>
          <w:p w14:paraId="767B75E7" w14:textId="77777777" w:rsidR="002725BF" w:rsidRDefault="00913152">
            <w:pPr>
              <w:pStyle w:val="Heading2"/>
              <w:spacing w:before="200"/>
            </w:pPr>
            <w:r>
              <w:t>Think a document that looks this good has to be difficult to format?</w:t>
            </w:r>
          </w:p>
          <w:p w14:paraId="79672915" w14:textId="77777777" w:rsidR="002725BF" w:rsidRDefault="00913152">
            <w:r>
              <w:t xml:space="preserve">Think again! </w:t>
            </w:r>
            <w:r w:rsidR="00657906">
              <w:t xml:space="preserve">Just type over this </w:t>
            </w:r>
            <w:r w:rsidR="00066D71">
              <w:t xml:space="preserve">paragraph </w:t>
            </w:r>
            <w:r w:rsidR="00657906">
              <w:t>and the style will automatically match</w:t>
            </w:r>
            <w:r w:rsidR="00066D71">
              <w:t xml:space="preserve"> the rest of the brochure</w:t>
            </w:r>
            <w:r>
              <w:t>.</w:t>
            </w:r>
          </w:p>
          <w:p w14:paraId="05A008BD" w14:textId="77777777" w:rsidR="002725BF" w:rsidRDefault="00913152">
            <w:pPr>
              <w:pStyle w:val="Quote"/>
            </w:pPr>
            <w:r>
              <w:t>“Don’t be shy! Show them how fabulous you are! This is a great spot for a glowing testimonial about your group.”</w:t>
            </w:r>
          </w:p>
          <w:p w14:paraId="677BE2BF" w14:textId="77777777" w:rsidR="002725BF" w:rsidRDefault="00913152">
            <w:pPr>
              <w:pStyle w:val="Heading2"/>
            </w:pPr>
            <w:r>
              <w:t>Get the exact results you want</w:t>
            </w:r>
          </w:p>
          <w:p w14:paraId="16B69A0C" w14:textId="77777777" w:rsidR="002725BF" w:rsidRDefault="00657906">
            <w:r>
              <w:t xml:space="preserve">Don’t like these colors?  This is built on tables so to </w:t>
            </w:r>
            <w:r w:rsidR="00913152">
              <w:t xml:space="preserve">customize the look of this brochure, </w:t>
            </w:r>
            <w:r>
              <w:t xml:space="preserve">go to the </w:t>
            </w:r>
            <w:r w:rsidR="00913152">
              <w:t xml:space="preserve">on the Design tab of the </w:t>
            </w:r>
            <w:r>
              <w:t>Table Tools</w:t>
            </w:r>
            <w:r w:rsidR="00913152">
              <w:t xml:space="preserve">, check out the </w:t>
            </w:r>
            <w:r>
              <w:t>other options</w:t>
            </w:r>
            <w:r w:rsidR="00913152">
              <w:t>.</w:t>
            </w:r>
          </w:p>
          <w:p w14:paraId="76407DF8" w14:textId="77777777" w:rsidR="002725BF" w:rsidRDefault="00225E74">
            <w:pPr>
              <w:pStyle w:val="Heading2"/>
            </w:pPr>
            <w:r>
              <w:t>How to contact us</w:t>
            </w:r>
          </w:p>
          <w:p w14:paraId="232D9B77" w14:textId="77777777" w:rsidR="002725BF" w:rsidRDefault="00225E74">
            <w:r>
              <w:t>Fill in your chapter contact information here</w:t>
            </w:r>
            <w:r w:rsidR="00913152">
              <w:t>.</w:t>
            </w:r>
          </w:p>
        </w:tc>
        <w:tc>
          <w:tcPr>
            <w:tcW w:w="720" w:type="dxa"/>
          </w:tcPr>
          <w:p w14:paraId="27B1EE30" w14:textId="77777777" w:rsidR="002725BF" w:rsidRDefault="002725BF"/>
        </w:tc>
        <w:tc>
          <w:tcPr>
            <w:tcW w:w="720" w:type="dxa"/>
          </w:tcPr>
          <w:p w14:paraId="700B65A0" w14:textId="77777777" w:rsidR="002725BF" w:rsidRDefault="002725BF"/>
        </w:tc>
        <w:tc>
          <w:tcPr>
            <w:tcW w:w="3851" w:type="dxa"/>
          </w:tcPr>
          <w:p w14:paraId="0046A231" w14:textId="77777777" w:rsidR="002725BF" w:rsidRDefault="00913152">
            <w:r>
              <w:rPr>
                <w:noProof/>
                <w:lang w:eastAsia="en-US"/>
              </w:rPr>
              <w:drawing>
                <wp:inline distT="0" distB="0" distL="0" distR="0" wp14:anchorId="7DF3B79F" wp14:editId="4449E897">
                  <wp:extent cx="2444708" cy="18289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08" cy="182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8D70B" w14:textId="77777777" w:rsidR="002725BF" w:rsidRDefault="00913152">
            <w:pPr>
              <w:pStyle w:val="Caption"/>
            </w:pPr>
            <w:r>
              <w:t>[Type a caption for your photo]</w:t>
            </w:r>
          </w:p>
          <w:p w14:paraId="23EE7F0A" w14:textId="77777777" w:rsidR="002725BF" w:rsidRDefault="00913152">
            <w:r>
              <w:t>Don’t forget to include some specifics about what you offer, and how you differ from the competition.</w:t>
            </w:r>
          </w:p>
          <w:p w14:paraId="0F8C73C9" w14:textId="77777777" w:rsidR="002725BF" w:rsidRDefault="00657906">
            <w:pPr>
              <w:pStyle w:val="Heading2"/>
            </w:pPr>
            <w:r>
              <w:t>Why you should join us</w:t>
            </w:r>
          </w:p>
          <w:p w14:paraId="1A428EA2" w14:textId="77777777" w:rsidR="002725BF" w:rsidRDefault="00657906" w:rsidP="00676794">
            <w:pPr>
              <w:spacing w:after="0" w:line="240" w:lineRule="auto"/>
            </w:pPr>
            <w:r>
              <w:t>Talk about the conventions your members attend.  Do you hold workshops or other meetings?  Are th</w:t>
            </w:r>
            <w:r w:rsidR="00676794">
              <w:t>er</w:t>
            </w:r>
            <w:r>
              <w:t xml:space="preserve">e special interests your </w:t>
            </w:r>
            <w:r w:rsidR="00676794">
              <w:t>chapter</w:t>
            </w:r>
            <w:r>
              <w:t xml:space="preserve"> pursues?  List that stuff here to entice prospects into finding out more.</w:t>
            </w:r>
          </w:p>
        </w:tc>
      </w:tr>
    </w:tbl>
    <w:p w14:paraId="2A50DA72" w14:textId="77777777" w:rsidR="002725BF" w:rsidRDefault="002725BF">
      <w:pPr>
        <w:pStyle w:val="NoSpacing"/>
      </w:pPr>
    </w:p>
    <w:sectPr w:rsidR="002725BF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1413959"/>
    <w:multiLevelType w:val="hybridMultilevel"/>
    <w:tmpl w:val="95207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F682B"/>
    <w:multiLevelType w:val="hybridMultilevel"/>
    <w:tmpl w:val="3306C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96727">
    <w:abstractNumId w:val="0"/>
  </w:num>
  <w:num w:numId="2" w16cid:durableId="317655663">
    <w:abstractNumId w:val="0"/>
  </w:num>
  <w:num w:numId="3" w16cid:durableId="1145968546">
    <w:abstractNumId w:val="0"/>
    <w:lvlOverride w:ilvl="0">
      <w:startOverride w:val="1"/>
    </w:lvlOverride>
  </w:num>
  <w:num w:numId="4" w16cid:durableId="1103067059">
    <w:abstractNumId w:val="0"/>
    <w:lvlOverride w:ilvl="0">
      <w:startOverride w:val="1"/>
    </w:lvlOverride>
  </w:num>
  <w:num w:numId="5" w16cid:durableId="1973320743">
    <w:abstractNumId w:val="0"/>
    <w:lvlOverride w:ilvl="0">
      <w:startOverride w:val="1"/>
    </w:lvlOverride>
  </w:num>
  <w:num w:numId="6" w16cid:durableId="98643093">
    <w:abstractNumId w:val="0"/>
  </w:num>
  <w:num w:numId="7" w16cid:durableId="1172337478">
    <w:abstractNumId w:val="1"/>
  </w:num>
  <w:num w:numId="8" w16cid:durableId="12503138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0961"/>
    <w:rsid w:val="0001700A"/>
    <w:rsid w:val="00066D71"/>
    <w:rsid w:val="000A5386"/>
    <w:rsid w:val="00225E74"/>
    <w:rsid w:val="002725BF"/>
    <w:rsid w:val="00325D7A"/>
    <w:rsid w:val="00575A74"/>
    <w:rsid w:val="005F3FB1"/>
    <w:rsid w:val="00620D30"/>
    <w:rsid w:val="006340C0"/>
    <w:rsid w:val="00646F5C"/>
    <w:rsid w:val="00657906"/>
    <w:rsid w:val="00676794"/>
    <w:rsid w:val="006F113B"/>
    <w:rsid w:val="00756912"/>
    <w:rsid w:val="00864753"/>
    <w:rsid w:val="00913152"/>
    <w:rsid w:val="00A1667B"/>
    <w:rsid w:val="00A667D5"/>
    <w:rsid w:val="00B644B6"/>
    <w:rsid w:val="00E45D51"/>
    <w:rsid w:val="00EC1206"/>
    <w:rsid w:val="00F27E71"/>
    <w:rsid w:val="00F5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6AA017"/>
  <w15:docId w15:val="{1FF32D9A-CDAC-D749-B59F-C76A8FB9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961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75A74"/>
    <w:rPr>
      <w:i/>
      <w:iCs/>
    </w:rPr>
  </w:style>
  <w:style w:type="character" w:styleId="Strong">
    <w:name w:val="Strong"/>
    <w:basedOn w:val="DefaultParagraphFont"/>
    <w:uiPriority w:val="22"/>
    <w:qFormat/>
    <w:rsid w:val="00575A74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6F11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7906"/>
    <w:rPr>
      <w:color w:val="4D443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6F5C"/>
    <w:rPr>
      <w:color w:val="933D2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oups.google.com/a/costume.org/g/cos-chat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info@costume.org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ostume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internationalcostumers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kgust\AppData\Local\Temp\TS10291189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D22471985743F0AEEB301BA4212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FEF0A-DEAA-41D0-B690-95E17BD44A12}"/>
      </w:docPartPr>
      <w:docPartBody>
        <w:p w:rsidR="002C5C8B" w:rsidRDefault="00283EAC">
          <w:pPr>
            <w:pStyle w:val="F7D22471985743F0AEEB301BA4212151"/>
          </w:pPr>
          <w:r>
            <w:t>[Company Name]</w:t>
          </w:r>
        </w:p>
      </w:docPartBody>
    </w:docPart>
    <w:docPart>
      <w:docPartPr>
        <w:name w:val="25B1A64D8E824C2CAB68175B38528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C4C45-F722-4A86-A9EB-40748582067A}"/>
      </w:docPartPr>
      <w:docPartBody>
        <w:p w:rsidR="002C5C8B" w:rsidRDefault="00AE1269" w:rsidP="00AE1269">
          <w:pPr>
            <w:pStyle w:val="25B1A64D8E824C2CAB68175B3852895E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1269"/>
    <w:rsid w:val="00283EAC"/>
    <w:rsid w:val="002C5C8B"/>
    <w:rsid w:val="00992AE8"/>
    <w:rsid w:val="00A43740"/>
    <w:rsid w:val="00AE1269"/>
    <w:rsid w:val="00C221A0"/>
    <w:rsid w:val="00D90F9E"/>
    <w:rsid w:val="00FB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D22471985743F0AEEB301BA4212151">
    <w:name w:val="F7D22471985743F0AEEB301BA4212151"/>
  </w:style>
  <w:style w:type="paragraph" w:customStyle="1" w:styleId="25B1A64D8E824C2CAB68175B3852895E">
    <w:name w:val="25B1A64D8E824C2CAB68175B3852895E"/>
    <w:rsid w:val="00AE12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E:\Users\kgust\AppData\Local\Temp\TS102911898.dotx</Template>
  <TotalTime>10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Chapter/SIG Name Here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MQ</dc:creator>
  <cp:lastModifiedBy>Microsoft Office User</cp:lastModifiedBy>
  <cp:revision>7</cp:revision>
  <dcterms:created xsi:type="dcterms:W3CDTF">2014-10-03T01:58:00Z</dcterms:created>
  <dcterms:modified xsi:type="dcterms:W3CDTF">2023-10-16T17:16:00Z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